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444" w:rsidRPr="00B73ED2" w:rsidRDefault="007E0444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 w:rsidRPr="009E7350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6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251658240;visibility:visible" from="1.35pt,6.6pt" to="505.35pt,6.6pt"/>
        </w:pict>
      </w:r>
      <w:r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октября  2019 г.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12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ст. Тацинская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дополнительных выборах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депутатов Собрания депутатов Верхнеобливского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сельского поселения Тацинского района Ростовской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области четвертого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8B534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на  дополнительных выборах депутатов Собрания  депутатов Верхнеобливского сельского поселения Тацинского района Ростовской области четвертого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B73ED2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на дополнительных выборах депутатов Собрания  депутатов Верхнеобливского сельского поселения Тацинского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Ростовской области четвертого созыва 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Выпряжкину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Светлана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Алексеевну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Выпряжкиной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Светлане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Алексеевне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4.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Н.Н. Мирнова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>
      <w:bookmarkStart w:id="0" w:name="_GoBack"/>
      <w:bookmarkEnd w:id="0"/>
    </w:p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444" w:rsidRDefault="007E0444" w:rsidP="0024401F">
      <w:pPr>
        <w:spacing w:after="0" w:line="240" w:lineRule="auto"/>
      </w:pPr>
      <w:r>
        <w:separator/>
      </w:r>
    </w:p>
  </w:endnote>
  <w:endnote w:type="continuationSeparator" w:id="0">
    <w:p w:rsidR="007E0444" w:rsidRDefault="007E0444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444" w:rsidRDefault="007E0444" w:rsidP="0024401F">
      <w:pPr>
        <w:spacing w:after="0" w:line="240" w:lineRule="auto"/>
      </w:pPr>
      <w:r>
        <w:separator/>
      </w:r>
    </w:p>
  </w:footnote>
  <w:footnote w:type="continuationSeparator" w:id="0">
    <w:p w:rsidR="007E0444" w:rsidRDefault="007E0444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444" w:rsidRPr="00607B8C" w:rsidRDefault="007E0444" w:rsidP="002C7D01">
    <w:pPr>
      <w:pStyle w:val="Header"/>
      <w:jc w:val="center"/>
    </w:pPr>
  </w:p>
  <w:p w:rsidR="007E0444" w:rsidRDefault="007E0444">
    <w:pPr>
      <w:pStyle w:val="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ED2"/>
    <w:rsid w:val="001923DA"/>
    <w:rsid w:val="002428D4"/>
    <w:rsid w:val="0024401F"/>
    <w:rsid w:val="00270BFA"/>
    <w:rsid w:val="002C7D01"/>
    <w:rsid w:val="002E612D"/>
    <w:rsid w:val="0039167B"/>
    <w:rsid w:val="00433B81"/>
    <w:rsid w:val="00607B8C"/>
    <w:rsid w:val="007E0444"/>
    <w:rsid w:val="0086138C"/>
    <w:rsid w:val="00895B6A"/>
    <w:rsid w:val="008B5344"/>
    <w:rsid w:val="008B6A7B"/>
    <w:rsid w:val="009920F2"/>
    <w:rsid w:val="009E7350"/>
    <w:rsid w:val="00AD452F"/>
    <w:rsid w:val="00B73ED2"/>
    <w:rsid w:val="00C23C8F"/>
    <w:rsid w:val="00C45651"/>
    <w:rsid w:val="00C77B7E"/>
    <w:rsid w:val="00D3729F"/>
    <w:rsid w:val="00E45DD0"/>
    <w:rsid w:val="00EA6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01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73ED2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Normal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uiPriority w:val="99"/>
    <w:semiHidden/>
    <w:rsid w:val="00B73ED2"/>
  </w:style>
  <w:style w:type="paragraph" w:styleId="BalloonText">
    <w:name w:val="Balloon Text"/>
    <w:basedOn w:val="Normal"/>
    <w:link w:val="BalloonTextChar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284</Words>
  <Characters>1619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МОУТСОШ№3</cp:lastModifiedBy>
  <cp:revision>6</cp:revision>
  <dcterms:created xsi:type="dcterms:W3CDTF">2019-10-23T13:20:00Z</dcterms:created>
  <dcterms:modified xsi:type="dcterms:W3CDTF">2002-01-02T21:18:00Z</dcterms:modified>
</cp:coreProperties>
</file>